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94" w:rsidRDefault="00F03094"/>
    <w:p w:rsidR="00F03094" w:rsidRDefault="00F03094"/>
    <w:p w:rsidR="00F03094" w:rsidRDefault="00F03094" w:rsidP="00377D71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сельского поселения Караярский сельсовет</w:t>
      </w:r>
    </w:p>
    <w:p w:rsidR="00F03094" w:rsidRDefault="00F03094" w:rsidP="00377D71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района Караидельский район</w:t>
      </w:r>
    </w:p>
    <w:p w:rsidR="00F03094" w:rsidRDefault="00F03094" w:rsidP="00377D71">
      <w:pPr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</w:p>
    <w:p w:rsidR="00F03094" w:rsidRDefault="00F03094" w:rsidP="00377D71">
      <w:pPr>
        <w:jc w:val="center"/>
        <w:rPr>
          <w:sz w:val="28"/>
          <w:szCs w:val="28"/>
        </w:rPr>
      </w:pPr>
    </w:p>
    <w:p w:rsidR="00F03094" w:rsidRDefault="00F03094" w:rsidP="00377D71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F03094" w:rsidRDefault="00F03094" w:rsidP="00377D71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22 декабря 2015 года № 3-7</w:t>
      </w:r>
    </w:p>
    <w:p w:rsidR="00F03094" w:rsidRDefault="00F03094" w:rsidP="00B52DCE">
      <w:pPr>
        <w:jc w:val="center"/>
        <w:rPr>
          <w:bCs/>
          <w:sz w:val="28"/>
          <w:szCs w:val="28"/>
        </w:rPr>
      </w:pPr>
    </w:p>
    <w:p w:rsidR="00F03094" w:rsidRDefault="00F03094" w:rsidP="00B52DC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О внесении изменений в решение  Совета сельского поселения Караярский сельсовет  муниципального района Караидельский район Республики Башкортостан  от 26.04.2013 года №33/5 «Об определении территорий, прилегающих  к местам массового скопления граждан и местам нахождения источников повышенной опасности, а также границ, прилегающих к некоторым организациям и объектам территорий, на которых не допускается розничная продажа алкогольной продукции»</w:t>
      </w:r>
    </w:p>
    <w:p w:rsidR="00F03094" w:rsidRDefault="00F03094" w:rsidP="00B52DCE">
      <w:pPr>
        <w:jc w:val="center"/>
        <w:rPr>
          <w:bCs/>
          <w:sz w:val="32"/>
        </w:rPr>
      </w:pPr>
      <w:r>
        <w:rPr>
          <w:bCs/>
          <w:sz w:val="32"/>
        </w:rPr>
        <w:t xml:space="preserve"> </w:t>
      </w:r>
    </w:p>
    <w:p w:rsidR="00F03094" w:rsidRDefault="00F03094" w:rsidP="00B52D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исполнение Федеральных законов от 22.11.1995 года №171-ФЗ «О государственном регулировании производства и оборота этилового спирта, алкогольной и спиртосодержащей продукции», от 18.07.2011 года № 218-ФЗ «О внесении изменений в Федеральный закон от 22.11.1995 года № 171-ФЗ «О государственном регулировании производства и оборота этилового спирта, алкогольной и спиртосодержащей продукции» и отдельные законодательные акты Российской Федерации и признании утратившим силу Федерального закона «Об ограничениях розничной продажи и потребления (распития) пива и напитков, изготавливаемых на его основе», руководствуясь Постановлением Правительства Российской Федерации от 27.12.2012 года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письма Администрации Главы Республики Башкортостан от 30.10.2015 г., №1-1-2408-А, а также   в целях приведения муниципального правового акта в соответствие с действующим законодательством, Совет сельского поселения Караярский сельсовет муниципального района Караидельский район Республики Башкортостан решил:</w:t>
      </w:r>
    </w:p>
    <w:p w:rsidR="00F03094" w:rsidRDefault="00F03094" w:rsidP="00306C0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Внести в решение Совета сельского поселения Караярский сельсовет муниципального района Караидельский район Республики Башкортостан от 26.04.2013 года №33/5</w:t>
      </w:r>
      <w:r w:rsidRPr="001E44C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«Об определении территорий, прилегающих к местам  массового скопления граждан и местам нахождения источников повышенной опасности, а также границ, прилегающих к некоторым организациям и объектам территорий, на которых не допускается </w:t>
      </w:r>
      <w:r w:rsidRPr="00CB473C">
        <w:rPr>
          <w:bCs/>
          <w:sz w:val="28"/>
          <w:szCs w:val="28"/>
        </w:rPr>
        <w:t>розничная продажа алкогольной продукции»</w:t>
      </w:r>
      <w:r w:rsidRPr="00CB473C">
        <w:rPr>
          <w:sz w:val="28"/>
          <w:szCs w:val="28"/>
        </w:rPr>
        <w:t xml:space="preserve">  следующие  изменения:</w:t>
      </w:r>
      <w:r w:rsidRPr="00306C01">
        <w:rPr>
          <w:sz w:val="28"/>
          <w:szCs w:val="28"/>
        </w:rPr>
        <w:t xml:space="preserve"> </w:t>
      </w:r>
    </w:p>
    <w:p w:rsidR="00F03094" w:rsidRDefault="00F03094" w:rsidP="00306C0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пункт 2 изложить в новой редакции:</w:t>
      </w:r>
    </w:p>
    <w:p w:rsidR="00F03094" w:rsidRDefault="00F03094" w:rsidP="00306C01">
      <w:pPr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«2. Установить, что расчет расстояния производится по радиусу, от входа для посетителей на обособленную территорию или от входа в здание (строение, сооружение), в котором располагаются объекты согласно Перечню, до торгового объекта (объекта общественного питания).»</w:t>
      </w:r>
    </w:p>
    <w:p w:rsidR="00F03094" w:rsidRDefault="00F03094" w:rsidP="00306C01">
      <w:pPr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- а</w:t>
      </w:r>
      <w:r w:rsidRPr="00CB473C">
        <w:rPr>
          <w:bCs/>
          <w:sz w:val="28"/>
          <w:szCs w:val="28"/>
        </w:rPr>
        <w:t>бзац 1</w:t>
      </w:r>
      <w:r w:rsidRPr="00CB473C">
        <w:rPr>
          <w:sz w:val="28"/>
          <w:szCs w:val="28"/>
        </w:rPr>
        <w:t xml:space="preserve"> п</w:t>
      </w:r>
      <w:r>
        <w:rPr>
          <w:sz w:val="28"/>
          <w:szCs w:val="28"/>
        </w:rPr>
        <w:t>ункта</w:t>
      </w:r>
      <w:r w:rsidRPr="00CB473C">
        <w:rPr>
          <w:sz w:val="28"/>
          <w:szCs w:val="28"/>
        </w:rPr>
        <w:t xml:space="preserve"> 3 </w:t>
      </w:r>
      <w:r>
        <w:rPr>
          <w:sz w:val="28"/>
          <w:szCs w:val="28"/>
        </w:rPr>
        <w:t>изложить в новой редакции:</w:t>
      </w:r>
    </w:p>
    <w:p w:rsidR="00F03094" w:rsidRPr="008D310D" w:rsidRDefault="00F03094" w:rsidP="00306C01">
      <w:pPr>
        <w:ind w:firstLine="720"/>
        <w:jc w:val="both"/>
        <w:rPr>
          <w:bCs/>
          <w:color w:val="FF0000"/>
          <w:sz w:val="28"/>
          <w:szCs w:val="28"/>
        </w:rPr>
      </w:pPr>
      <w:r>
        <w:rPr>
          <w:sz w:val="28"/>
          <w:szCs w:val="28"/>
        </w:rPr>
        <w:t>«Определить расстояние от организации и (или) объектов, указанных в Перечне до границ прилегающих территорий не менее 25 (двадцати пяти) метров</w:t>
      </w:r>
      <w:r w:rsidRPr="008D310D">
        <w:rPr>
          <w:sz w:val="28"/>
          <w:szCs w:val="28"/>
        </w:rPr>
        <w:t>».</w:t>
      </w:r>
    </w:p>
    <w:p w:rsidR="00F03094" w:rsidRPr="00DC5822" w:rsidRDefault="00F03094" w:rsidP="00306C01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2. </w:t>
      </w:r>
      <w:r w:rsidRPr="00C37C5E">
        <w:rPr>
          <w:sz w:val="28"/>
          <w:szCs w:val="28"/>
        </w:rPr>
        <w:t xml:space="preserve">Обнародовать </w:t>
      </w:r>
      <w:r>
        <w:rPr>
          <w:sz w:val="28"/>
          <w:szCs w:val="28"/>
        </w:rPr>
        <w:t>настоящее решение</w:t>
      </w:r>
      <w:r w:rsidRPr="00C37C5E">
        <w:rPr>
          <w:sz w:val="28"/>
          <w:szCs w:val="28"/>
        </w:rPr>
        <w:t xml:space="preserve"> на информационном стенде в здании администрации сельского поселения </w:t>
      </w:r>
      <w:r>
        <w:rPr>
          <w:sz w:val="28"/>
          <w:szCs w:val="28"/>
        </w:rPr>
        <w:t xml:space="preserve">Караярский </w:t>
      </w:r>
      <w:r w:rsidRPr="00C37C5E">
        <w:rPr>
          <w:sz w:val="28"/>
          <w:szCs w:val="28"/>
        </w:rPr>
        <w:t>сельсовет по адресу: 4523</w:t>
      </w:r>
      <w:r>
        <w:rPr>
          <w:sz w:val="28"/>
          <w:szCs w:val="28"/>
        </w:rPr>
        <w:t>74</w:t>
      </w:r>
      <w:r w:rsidRPr="00C37C5E">
        <w:rPr>
          <w:sz w:val="28"/>
          <w:szCs w:val="28"/>
        </w:rPr>
        <w:t xml:space="preserve">, Республика Башкортостан, Караидельский район, </w:t>
      </w:r>
      <w:r>
        <w:rPr>
          <w:sz w:val="28"/>
          <w:szCs w:val="28"/>
        </w:rPr>
        <w:t xml:space="preserve">с. Караяр,  ул. Набережная, 19 и разместить </w:t>
      </w:r>
      <w:r w:rsidRPr="005C765F">
        <w:rPr>
          <w:sz w:val="28"/>
          <w:szCs w:val="28"/>
        </w:rPr>
        <w:t xml:space="preserve">в сети  общего доступа «Интернет» на официальном сайте </w:t>
      </w:r>
      <w:r w:rsidRPr="00165DCD">
        <w:rPr>
          <w:sz w:val="28"/>
          <w:szCs w:val="28"/>
          <w:lang w:val="en-US"/>
        </w:rPr>
        <w:t>www</w:t>
      </w:r>
      <w:r w:rsidRPr="00165DC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spkarayar</w:t>
      </w:r>
      <w:r w:rsidRPr="00DC582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nethouse</w:t>
      </w:r>
      <w:r w:rsidRPr="00DC582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181C96">
        <w:rPr>
          <w:sz w:val="28"/>
          <w:szCs w:val="28"/>
        </w:rPr>
        <w:t xml:space="preserve"> </w:t>
      </w:r>
    </w:p>
    <w:p w:rsidR="00F03094" w:rsidRDefault="00F03094" w:rsidP="00306C01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3</w:t>
      </w:r>
      <w:r w:rsidRPr="00181C96">
        <w:rPr>
          <w:sz w:val="28"/>
          <w:szCs w:val="28"/>
        </w:rPr>
        <w:t>. Отменить  изменения в реше</w:t>
      </w:r>
      <w:r>
        <w:rPr>
          <w:sz w:val="28"/>
          <w:szCs w:val="28"/>
        </w:rPr>
        <w:t>ние № 46/8 от 31.01.2014 г.</w:t>
      </w:r>
    </w:p>
    <w:p w:rsidR="00F03094" w:rsidRPr="005C765F" w:rsidRDefault="00F03094" w:rsidP="00306C0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4. </w:t>
      </w:r>
      <w:r w:rsidRPr="00DE7BE7">
        <w:rPr>
          <w:bCs/>
          <w:sz w:val="28"/>
          <w:szCs w:val="28"/>
        </w:rPr>
        <w:t xml:space="preserve">Контроль исполнения настоящего решения возложить на постоянную </w:t>
      </w:r>
      <w:r>
        <w:rPr>
          <w:bCs/>
          <w:sz w:val="28"/>
          <w:szCs w:val="28"/>
        </w:rPr>
        <w:t xml:space="preserve"> </w:t>
      </w:r>
      <w:r w:rsidRPr="00DE7BE7">
        <w:rPr>
          <w:bCs/>
          <w:sz w:val="28"/>
          <w:szCs w:val="28"/>
        </w:rPr>
        <w:t xml:space="preserve"> комиссию по социально-гуманитарным вопросам</w:t>
      </w:r>
      <w:r>
        <w:rPr>
          <w:bCs/>
          <w:sz w:val="28"/>
          <w:szCs w:val="28"/>
        </w:rPr>
        <w:t>, охране правопорядка (председатель Шайхинурова Э.Т.).</w:t>
      </w:r>
    </w:p>
    <w:p w:rsidR="00F03094" w:rsidRDefault="00F03094" w:rsidP="00B52DCE">
      <w:pPr>
        <w:ind w:firstLine="720"/>
        <w:jc w:val="both"/>
        <w:rPr>
          <w:sz w:val="28"/>
          <w:szCs w:val="28"/>
        </w:rPr>
      </w:pPr>
    </w:p>
    <w:p w:rsidR="00F03094" w:rsidRDefault="00F03094" w:rsidP="00B52D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03094" w:rsidRPr="00181C96" w:rsidRDefault="00F03094" w:rsidP="00B52D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1C96">
        <w:rPr>
          <w:sz w:val="28"/>
          <w:szCs w:val="28"/>
        </w:rPr>
        <w:t>Глава сельского поселения</w:t>
      </w:r>
    </w:p>
    <w:p w:rsidR="00F03094" w:rsidRPr="00181C96" w:rsidRDefault="00F03094" w:rsidP="00B52D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1C96">
        <w:rPr>
          <w:sz w:val="28"/>
          <w:szCs w:val="28"/>
        </w:rPr>
        <w:t>Кара</w:t>
      </w:r>
      <w:r>
        <w:rPr>
          <w:sz w:val="28"/>
          <w:szCs w:val="28"/>
        </w:rPr>
        <w:t>яр</w:t>
      </w:r>
      <w:r w:rsidRPr="00181C96">
        <w:rPr>
          <w:sz w:val="28"/>
          <w:szCs w:val="28"/>
        </w:rPr>
        <w:t>ский сельсовет</w:t>
      </w:r>
    </w:p>
    <w:p w:rsidR="00F03094" w:rsidRPr="00181C96" w:rsidRDefault="00F03094" w:rsidP="00B52DCE">
      <w:pPr>
        <w:tabs>
          <w:tab w:val="left" w:pos="7305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81C96">
        <w:rPr>
          <w:sz w:val="28"/>
          <w:szCs w:val="28"/>
        </w:rPr>
        <w:t xml:space="preserve">муниципального района </w:t>
      </w:r>
      <w:r w:rsidRPr="00181C96">
        <w:rPr>
          <w:sz w:val="28"/>
          <w:szCs w:val="28"/>
        </w:rPr>
        <w:tab/>
      </w:r>
    </w:p>
    <w:p w:rsidR="00F03094" w:rsidRPr="00181C96" w:rsidRDefault="00F03094" w:rsidP="00B52D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1C96">
        <w:rPr>
          <w:sz w:val="28"/>
          <w:szCs w:val="28"/>
        </w:rPr>
        <w:t xml:space="preserve">Караидельский  район </w:t>
      </w:r>
    </w:p>
    <w:p w:rsidR="00F03094" w:rsidRPr="00685C04" w:rsidRDefault="00F03094" w:rsidP="00B52DC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1C96">
        <w:rPr>
          <w:sz w:val="28"/>
          <w:szCs w:val="28"/>
        </w:rPr>
        <w:t>Республик</w:t>
      </w:r>
      <w:r>
        <w:rPr>
          <w:sz w:val="28"/>
          <w:szCs w:val="28"/>
        </w:rPr>
        <w:t xml:space="preserve">и </w:t>
      </w:r>
      <w:r w:rsidRPr="00181C96">
        <w:rPr>
          <w:sz w:val="28"/>
          <w:szCs w:val="28"/>
        </w:rPr>
        <w:t xml:space="preserve">Башкортостан                                   </w:t>
      </w:r>
      <w:r>
        <w:rPr>
          <w:sz w:val="28"/>
          <w:szCs w:val="28"/>
        </w:rPr>
        <w:t xml:space="preserve">                             Г.Ш.Хайдаршина </w:t>
      </w:r>
    </w:p>
    <w:p w:rsidR="00F03094" w:rsidRDefault="00F03094" w:rsidP="00B52DCE">
      <w:pPr>
        <w:autoSpaceDE w:val="0"/>
        <w:autoSpaceDN w:val="0"/>
        <w:adjustRightInd w:val="0"/>
        <w:ind w:left="5220" w:right="175"/>
        <w:jc w:val="both"/>
        <w:outlineLvl w:val="0"/>
        <w:rPr>
          <w:sz w:val="28"/>
          <w:szCs w:val="28"/>
        </w:rPr>
      </w:pPr>
    </w:p>
    <w:p w:rsidR="00F03094" w:rsidRDefault="00F03094" w:rsidP="00A32668">
      <w:pPr>
        <w:shd w:val="clear" w:color="FFFFFF" w:fill="FFFFFF"/>
        <w:tabs>
          <w:tab w:val="left" w:pos="7230"/>
        </w:tabs>
        <w:spacing w:line="252" w:lineRule="exact"/>
        <w:rPr>
          <w:sz w:val="28"/>
          <w:szCs w:val="28"/>
        </w:rPr>
      </w:pPr>
    </w:p>
    <w:p w:rsidR="00F03094" w:rsidRDefault="00F03094" w:rsidP="00A32668">
      <w:pPr>
        <w:shd w:val="clear" w:color="FFFFFF" w:fill="FFFFFF"/>
        <w:tabs>
          <w:tab w:val="left" w:pos="7230"/>
        </w:tabs>
        <w:spacing w:line="252" w:lineRule="exact"/>
        <w:rPr>
          <w:sz w:val="28"/>
          <w:szCs w:val="28"/>
        </w:rPr>
      </w:pPr>
    </w:p>
    <w:p w:rsidR="00F03094" w:rsidRDefault="00F03094" w:rsidP="00A32668">
      <w:pPr>
        <w:shd w:val="clear" w:color="FFFFFF" w:fill="FFFFFF"/>
        <w:tabs>
          <w:tab w:val="left" w:pos="7230"/>
        </w:tabs>
        <w:spacing w:line="252" w:lineRule="exact"/>
        <w:rPr>
          <w:sz w:val="28"/>
          <w:szCs w:val="28"/>
        </w:rPr>
      </w:pPr>
    </w:p>
    <w:p w:rsidR="00F03094" w:rsidRPr="00A13FDA" w:rsidRDefault="00F03094" w:rsidP="00A32668">
      <w:pPr>
        <w:shd w:val="clear" w:color="FFFFFF" w:fill="FFFFFF"/>
        <w:tabs>
          <w:tab w:val="left" w:pos="7230"/>
        </w:tabs>
        <w:spacing w:line="252" w:lineRule="exact"/>
        <w:rPr>
          <w:sz w:val="28"/>
          <w:szCs w:val="28"/>
        </w:rPr>
      </w:pPr>
      <w:r w:rsidRPr="00A13FDA">
        <w:rPr>
          <w:sz w:val="28"/>
          <w:szCs w:val="28"/>
        </w:rPr>
        <w:t>с. Караяр</w:t>
      </w:r>
    </w:p>
    <w:p w:rsidR="00F03094" w:rsidRPr="00A13FDA" w:rsidRDefault="00F03094" w:rsidP="00A32668">
      <w:pPr>
        <w:shd w:val="clear" w:color="FFFFFF" w:fill="FFFFFF"/>
        <w:tabs>
          <w:tab w:val="left" w:pos="7230"/>
        </w:tabs>
        <w:spacing w:line="252" w:lineRule="exact"/>
        <w:rPr>
          <w:sz w:val="28"/>
          <w:szCs w:val="28"/>
        </w:rPr>
      </w:pPr>
      <w:r>
        <w:rPr>
          <w:sz w:val="28"/>
          <w:szCs w:val="28"/>
        </w:rPr>
        <w:t>22</w:t>
      </w:r>
      <w:r w:rsidRPr="00A13FDA">
        <w:rPr>
          <w:sz w:val="28"/>
          <w:szCs w:val="28"/>
        </w:rPr>
        <w:t xml:space="preserve"> </w:t>
      </w:r>
      <w:r>
        <w:rPr>
          <w:sz w:val="28"/>
          <w:szCs w:val="28"/>
        </w:rPr>
        <w:t>дека</w:t>
      </w:r>
      <w:r w:rsidRPr="00A13FDA">
        <w:rPr>
          <w:sz w:val="28"/>
          <w:szCs w:val="28"/>
        </w:rPr>
        <w:t>бря 2015 год</w:t>
      </w:r>
    </w:p>
    <w:p w:rsidR="00F03094" w:rsidRPr="00A13FDA" w:rsidRDefault="00F03094" w:rsidP="00A32668">
      <w:pPr>
        <w:shd w:val="clear" w:color="FFFFFF" w:fill="FFFFFF"/>
        <w:tabs>
          <w:tab w:val="left" w:pos="7230"/>
        </w:tabs>
        <w:spacing w:line="252" w:lineRule="exact"/>
        <w:rPr>
          <w:sz w:val="28"/>
          <w:szCs w:val="28"/>
        </w:rPr>
      </w:pPr>
      <w:r>
        <w:rPr>
          <w:sz w:val="28"/>
          <w:szCs w:val="28"/>
        </w:rPr>
        <w:t>№ 3/7</w:t>
      </w:r>
    </w:p>
    <w:p w:rsidR="00F03094" w:rsidRPr="00A13FDA" w:rsidRDefault="00F03094" w:rsidP="00A32668">
      <w:pPr>
        <w:shd w:val="clear" w:color="FFFFFF" w:fill="FFFFFF"/>
        <w:tabs>
          <w:tab w:val="left" w:pos="7230"/>
        </w:tabs>
        <w:spacing w:line="252" w:lineRule="exact"/>
        <w:rPr>
          <w:sz w:val="28"/>
          <w:szCs w:val="28"/>
        </w:rPr>
      </w:pPr>
    </w:p>
    <w:p w:rsidR="00F03094" w:rsidRPr="00E81308" w:rsidRDefault="00F03094" w:rsidP="00B52DCE">
      <w:pPr>
        <w:rPr>
          <w:color w:val="FF0000"/>
        </w:rPr>
      </w:pPr>
    </w:p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Default="00F03094" w:rsidP="00B52DCE"/>
    <w:p w:rsidR="00F03094" w:rsidRPr="00670240" w:rsidRDefault="00F03094" w:rsidP="00670240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</w:t>
      </w:r>
      <w:r>
        <w:t>Приложение № 1</w:t>
      </w:r>
    </w:p>
    <w:p w:rsidR="00F03094" w:rsidRDefault="00F03094" w:rsidP="00B52DCE">
      <w:pPr>
        <w:autoSpaceDE w:val="0"/>
        <w:autoSpaceDN w:val="0"/>
        <w:adjustRightInd w:val="0"/>
        <w:ind w:firstLine="540"/>
        <w:jc w:val="right"/>
        <w:outlineLvl w:val="0"/>
      </w:pPr>
      <w:r>
        <w:t>к решению сельского поселения</w:t>
      </w:r>
    </w:p>
    <w:p w:rsidR="00F03094" w:rsidRDefault="00F03094" w:rsidP="00B52DCE">
      <w:pPr>
        <w:autoSpaceDE w:val="0"/>
        <w:autoSpaceDN w:val="0"/>
        <w:adjustRightInd w:val="0"/>
        <w:ind w:firstLine="540"/>
        <w:jc w:val="right"/>
        <w:outlineLvl w:val="0"/>
      </w:pPr>
      <w:r>
        <w:t xml:space="preserve"> Караярский сельсовет</w:t>
      </w:r>
    </w:p>
    <w:p w:rsidR="00F03094" w:rsidRDefault="00F03094" w:rsidP="00B52DCE">
      <w:pPr>
        <w:autoSpaceDE w:val="0"/>
        <w:autoSpaceDN w:val="0"/>
        <w:adjustRightInd w:val="0"/>
        <w:ind w:firstLine="540"/>
        <w:jc w:val="right"/>
        <w:outlineLvl w:val="0"/>
      </w:pPr>
      <w:r>
        <w:t>муниципального района</w:t>
      </w:r>
    </w:p>
    <w:p w:rsidR="00F03094" w:rsidRDefault="00F03094" w:rsidP="00B52DCE">
      <w:pPr>
        <w:autoSpaceDE w:val="0"/>
        <w:autoSpaceDN w:val="0"/>
        <w:adjustRightInd w:val="0"/>
        <w:ind w:firstLine="540"/>
        <w:jc w:val="right"/>
        <w:outlineLvl w:val="0"/>
      </w:pPr>
      <w:r>
        <w:t>Республики Башкортостан</w:t>
      </w:r>
    </w:p>
    <w:p w:rsidR="00F03094" w:rsidRDefault="00F03094" w:rsidP="00B52DCE">
      <w:pPr>
        <w:autoSpaceDE w:val="0"/>
        <w:autoSpaceDN w:val="0"/>
        <w:adjustRightInd w:val="0"/>
        <w:ind w:firstLine="540"/>
        <w:jc w:val="right"/>
        <w:outlineLvl w:val="0"/>
      </w:pPr>
      <w:r>
        <w:t>от «22» декабря 2015 года № 3/7</w:t>
      </w:r>
    </w:p>
    <w:p w:rsidR="00F03094" w:rsidRDefault="00F03094" w:rsidP="00B52DCE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Default="00F03094" w:rsidP="008D59D9">
      <w:pPr>
        <w:pStyle w:val="ConsPlusTitle"/>
        <w:jc w:val="center"/>
      </w:pPr>
      <w:r w:rsidRPr="00EE083F">
        <w:t>Перечень</w:t>
      </w:r>
      <w:r>
        <w:t xml:space="preserve"> </w:t>
      </w:r>
      <w:r>
        <w:rPr>
          <w:color w:val="000000"/>
        </w:rPr>
        <w:t>организаций и объектов</w:t>
      </w:r>
      <w:r w:rsidRPr="00437E81">
        <w:rPr>
          <w:color w:val="000000"/>
        </w:rPr>
        <w:t>,</w:t>
      </w:r>
      <w:r>
        <w:rPr>
          <w:color w:val="000000"/>
        </w:rPr>
        <w:t xml:space="preserve"> на прилегающих территориях к  которым</w:t>
      </w:r>
      <w:r w:rsidRPr="00437E81">
        <w:rPr>
          <w:color w:val="000000"/>
        </w:rPr>
        <w:t xml:space="preserve"> </w:t>
      </w:r>
      <w:r w:rsidRPr="00EE083F">
        <w:t>не допускается розничная продажа алкогольной продукции</w:t>
      </w:r>
      <w:r>
        <w:t xml:space="preserve"> на территории</w:t>
      </w:r>
    </w:p>
    <w:p w:rsidR="00F03094" w:rsidRDefault="00F03094" w:rsidP="008D59D9">
      <w:pPr>
        <w:pStyle w:val="ConsPlusTitle"/>
        <w:jc w:val="center"/>
      </w:pPr>
      <w:r>
        <w:t xml:space="preserve"> Караярского сельского поселения</w:t>
      </w:r>
    </w:p>
    <w:p w:rsidR="00F03094" w:rsidRPr="00EE083F" w:rsidRDefault="00F03094" w:rsidP="008D59D9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40"/>
        <w:gridCol w:w="5400"/>
        <w:gridCol w:w="2880"/>
      </w:tblGrid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 w:rsidRPr="00EE083F">
              <w:t xml:space="preserve">N  </w:t>
            </w:r>
            <w:r w:rsidRPr="00EE083F">
              <w:br/>
              <w:t xml:space="preserve"> 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 w:rsidRPr="00EE083F">
              <w:t>Наименование учреждения, организации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 w:rsidRPr="00EE083F">
              <w:t>Адрес местонахождения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Детские организации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 w:rsidRPr="00EE083F"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8D59D9">
            <w:pPr>
              <w:pStyle w:val="ConsPlusCell"/>
              <w:jc w:val="center"/>
            </w:pPr>
            <w:r>
              <w:t>МБДОУ Караярский детский сад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с.Караяр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 xml:space="preserve"> ул. Пионерская 5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6370BF">
            <w:pPr>
              <w:pStyle w:val="ConsPlusCell"/>
              <w:jc w:val="center"/>
            </w:pPr>
            <w:r>
              <w:t xml:space="preserve">Филиал МБДОУ Караярский детский сад – Абдуллинский детский сад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д.Абдуллино</w:t>
            </w:r>
          </w:p>
          <w:p w:rsidR="00F03094" w:rsidRDefault="00F03094" w:rsidP="00B60BD0">
            <w:pPr>
              <w:pStyle w:val="ConsPlusCell"/>
              <w:jc w:val="center"/>
            </w:pPr>
            <w:r>
              <w:t>ул.Салавата Юлаева 2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3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МБДОУ Детский сад « Солнышко»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 xml:space="preserve">с.Комсомольский </w:t>
            </w:r>
          </w:p>
          <w:p w:rsidR="00F03094" w:rsidRDefault="00F03094" w:rsidP="00B60BD0">
            <w:pPr>
              <w:pStyle w:val="ConsPlusCell"/>
              <w:jc w:val="center"/>
            </w:pPr>
            <w:r>
              <w:t>ул.Мостовая 1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Образовательные организации</w:t>
            </w:r>
          </w:p>
        </w:tc>
      </w:tr>
      <w:tr w:rsidR="00F03094" w:rsidRPr="00EE083F" w:rsidTr="00B60BD0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 w:rsidRPr="00EE083F"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МОБУ Караярская СОШ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с.Караяр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 xml:space="preserve"> ул. Сплавная 6</w:t>
            </w:r>
          </w:p>
        </w:tc>
      </w:tr>
      <w:tr w:rsidR="00F03094" w:rsidRPr="00EE083F" w:rsidTr="00B60BD0">
        <w:trPr>
          <w:trHeight w:val="391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 xml:space="preserve">МОБУ Караярская СОШ 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 xml:space="preserve">филиал Абдуллинская НШ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д.Абдуллино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 xml:space="preserve"> ул. Салава Юлаева</w:t>
            </w:r>
          </w:p>
        </w:tc>
      </w:tr>
      <w:tr w:rsidR="00F03094" w:rsidRPr="00EE083F" w:rsidTr="00B60BD0">
        <w:trPr>
          <w:trHeight w:val="391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3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 xml:space="preserve">МОБУ Караярская СОШ </w:t>
            </w:r>
          </w:p>
          <w:p w:rsidR="00F03094" w:rsidRDefault="00F03094" w:rsidP="00B60BD0">
            <w:pPr>
              <w:pStyle w:val="ConsPlusCell"/>
              <w:jc w:val="center"/>
            </w:pPr>
            <w:r>
              <w:t>Филиал Комсомольская НШ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с.Комсомольский</w:t>
            </w:r>
          </w:p>
          <w:p w:rsidR="00F03094" w:rsidRDefault="00F03094" w:rsidP="00B60BD0">
            <w:pPr>
              <w:pStyle w:val="ConsPlusCell"/>
              <w:jc w:val="center"/>
            </w:pPr>
            <w:r>
              <w:t xml:space="preserve">ул.Школьная 4 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 xml:space="preserve">Объекты здравоохранения </w:t>
            </w: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 w:rsidRPr="00EE083F"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Караярская СВА»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с. Караяр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 xml:space="preserve"> ул. Косогорная 1</w:t>
            </w: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Абдуллинский ФАП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д.Абдуллино</w:t>
            </w:r>
          </w:p>
          <w:p w:rsidR="00F03094" w:rsidRDefault="00F03094" w:rsidP="00B60BD0">
            <w:pPr>
              <w:pStyle w:val="ConsPlusCell"/>
              <w:jc w:val="center"/>
            </w:pPr>
            <w:r>
              <w:t>ул.Салавата Юлаева 10</w:t>
            </w: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3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Янаульский ФАП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д.Абдуллино</w:t>
            </w:r>
          </w:p>
          <w:p w:rsidR="00F03094" w:rsidRDefault="00F03094" w:rsidP="00B60BD0">
            <w:pPr>
              <w:pStyle w:val="ConsPlusCell"/>
              <w:jc w:val="center"/>
            </w:pPr>
            <w:r>
              <w:t>Ул.Янаульская 20</w:t>
            </w: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4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Комсомольский ФАП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с.Комсомольский</w:t>
            </w:r>
          </w:p>
          <w:p w:rsidR="00F03094" w:rsidRDefault="00F03094" w:rsidP="00B60BD0">
            <w:pPr>
              <w:pStyle w:val="ConsPlusCell"/>
              <w:jc w:val="center"/>
            </w:pPr>
            <w:r>
              <w:t>ул.Резимская 10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8430E" w:rsidRDefault="00F03094" w:rsidP="00B60BD0">
            <w:pPr>
              <w:pStyle w:val="ConsPlusCell"/>
              <w:jc w:val="center"/>
            </w:pPr>
            <w:r>
              <w:t xml:space="preserve">Культурные объекты </w:t>
            </w:r>
          </w:p>
        </w:tc>
      </w:tr>
      <w:tr w:rsidR="00F03094" w:rsidRPr="00EE083F" w:rsidTr="00B60BD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 w:rsidRPr="00EE083F"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007D6B" w:rsidRDefault="00F03094" w:rsidP="00B60BD0">
            <w:pPr>
              <w:pStyle w:val="ConsPlusCell"/>
              <w:jc w:val="center"/>
            </w:pPr>
            <w:r>
              <w:t xml:space="preserve">Караярский СДК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с. Караяр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>ул.Советская 16</w:t>
            </w: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2</w:t>
            </w:r>
            <w:r w:rsidRPr="00EE083F">
              <w:t>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007D6B" w:rsidRDefault="00F03094" w:rsidP="00B60BD0">
            <w:pPr>
              <w:pStyle w:val="ConsPlusCell"/>
              <w:jc w:val="center"/>
            </w:pPr>
            <w:r>
              <w:t xml:space="preserve">Абдуллинский  клуб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д.Абдуллино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>ул.Салавата Юлаева 10а</w:t>
            </w: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3</w:t>
            </w:r>
            <w:r w:rsidRPr="00EE083F">
              <w:t>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007D6B" w:rsidRDefault="00F03094" w:rsidP="00B60BD0">
            <w:pPr>
              <w:pStyle w:val="ConsPlusCell"/>
              <w:jc w:val="center"/>
            </w:pPr>
            <w:r>
              <w:t xml:space="preserve">Комсомольский клуб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с. Комсомольский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>ул.Почтовая 3</w:t>
            </w:r>
          </w:p>
        </w:tc>
      </w:tr>
      <w:tr w:rsidR="00F03094" w:rsidRPr="00E8430E" w:rsidTr="00B60BD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8430E" w:rsidRDefault="00F03094" w:rsidP="00B60BD0">
            <w:pPr>
              <w:pStyle w:val="ConsPlusCell"/>
              <w:jc w:val="center"/>
            </w:pPr>
            <w:r>
              <w:t xml:space="preserve">Спортивные объекты </w:t>
            </w:r>
          </w:p>
        </w:tc>
      </w:tr>
      <w:tr w:rsidR="00F03094" w:rsidTr="00B60BD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</w:p>
        </w:tc>
      </w:tr>
      <w:tr w:rsidR="00F03094" w:rsidRPr="00EE083F" w:rsidTr="00B60BD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EE083F" w:rsidRDefault="00F03094" w:rsidP="00B60BD0">
            <w:pPr>
              <w:pStyle w:val="ConsPlusCell"/>
              <w:jc w:val="center"/>
            </w:pPr>
            <w:r>
              <w:t>1</w:t>
            </w:r>
            <w:r w:rsidRPr="00EE083F">
              <w:t>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Pr="00007D6B" w:rsidRDefault="00F03094" w:rsidP="00B60BD0">
            <w:pPr>
              <w:pStyle w:val="ConsPlusCell"/>
              <w:jc w:val="center"/>
            </w:pPr>
            <w:r>
              <w:t xml:space="preserve">Спортзал 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094" w:rsidRDefault="00F03094" w:rsidP="00B60BD0">
            <w:pPr>
              <w:pStyle w:val="ConsPlusCell"/>
              <w:jc w:val="center"/>
            </w:pPr>
            <w:r>
              <w:t>д.Абдуллино</w:t>
            </w:r>
          </w:p>
          <w:p w:rsidR="00F03094" w:rsidRPr="00EE083F" w:rsidRDefault="00F03094" w:rsidP="00B60BD0">
            <w:pPr>
              <w:pStyle w:val="ConsPlusCell"/>
              <w:jc w:val="center"/>
            </w:pPr>
            <w:r>
              <w:t>ул.Салавата Юлаева 2</w:t>
            </w:r>
          </w:p>
        </w:tc>
      </w:tr>
    </w:tbl>
    <w:p w:rsidR="00F03094" w:rsidRPr="00EE083F" w:rsidRDefault="00F03094" w:rsidP="008D59D9">
      <w:pPr>
        <w:jc w:val="center"/>
        <w:rPr>
          <w:color w:val="000000"/>
        </w:rPr>
      </w:pPr>
    </w:p>
    <w:p w:rsidR="00F03094" w:rsidRDefault="00F03094" w:rsidP="008D59D9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Default="00F03094" w:rsidP="008D59D9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Default="00F03094" w:rsidP="008D59D9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Default="00F03094" w:rsidP="008D59D9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Default="00F03094" w:rsidP="008D59D9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Default="00F03094" w:rsidP="008D59D9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Default="00F03094" w:rsidP="008D59D9">
      <w:pPr>
        <w:autoSpaceDE w:val="0"/>
        <w:autoSpaceDN w:val="0"/>
        <w:adjustRightInd w:val="0"/>
        <w:ind w:firstLine="540"/>
        <w:jc w:val="right"/>
        <w:outlineLvl w:val="0"/>
      </w:pPr>
    </w:p>
    <w:p w:rsidR="00F03094" w:rsidRPr="007812D2" w:rsidRDefault="00F03094" w:rsidP="00684C1C">
      <w:pPr>
        <w:tabs>
          <w:tab w:val="left" w:pos="600"/>
          <w:tab w:val="center" w:pos="4898"/>
        </w:tabs>
        <w:rPr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4pt">
            <v:imagedata r:id="rId4" o:title=""/>
          </v:shape>
        </w:pict>
      </w:r>
      <w:r>
        <w:rPr>
          <w:color w:val="000000"/>
        </w:rPr>
        <w:tab/>
      </w:r>
      <w:r>
        <w:rPr>
          <w:color w:val="000000"/>
        </w:rPr>
        <w:tab/>
        <w:t xml:space="preserve">    </w:t>
      </w: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Pr="00684C1C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684C1C">
      <w:pPr>
        <w:rPr>
          <w:b/>
          <w:color w:val="000000"/>
        </w:rPr>
      </w:pPr>
    </w:p>
    <w:p w:rsidR="00F03094" w:rsidRPr="00684C1C" w:rsidRDefault="00F03094" w:rsidP="00684C1C">
      <w:pPr>
        <w:rPr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  <w:r>
        <w:pict>
          <v:shape id="_x0000_i1026" type="#_x0000_t75" style="width:481.5pt;height:684pt">
            <v:imagedata r:id="rId5" o:title=""/>
          </v:shape>
        </w:pict>
      </w: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Pr="00684C1C" w:rsidRDefault="00F03094" w:rsidP="00684C1C">
      <w:pPr>
        <w:rPr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  <w:r>
        <w:pict>
          <v:shape id="_x0000_i1027" type="#_x0000_t75" style="width:481.5pt;height:684pt">
            <v:imagedata r:id="rId6" o:title=""/>
          </v:shape>
        </w:pict>
      </w: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 w:rsidP="008D59D9">
      <w:pPr>
        <w:jc w:val="center"/>
        <w:rPr>
          <w:b/>
          <w:color w:val="000000"/>
        </w:rPr>
      </w:pPr>
    </w:p>
    <w:p w:rsidR="00F03094" w:rsidRDefault="00F03094"/>
    <w:sectPr w:rsidR="00F03094" w:rsidSect="00AE014A">
      <w:pgSz w:w="11906" w:h="16838"/>
      <w:pgMar w:top="539" w:right="850" w:bottom="540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DCE"/>
    <w:rsid w:val="00003A58"/>
    <w:rsid w:val="000064E2"/>
    <w:rsid w:val="00007D6B"/>
    <w:rsid w:val="000162D4"/>
    <w:rsid w:val="000167F6"/>
    <w:rsid w:val="00016F5B"/>
    <w:rsid w:val="00022196"/>
    <w:rsid w:val="00025E3A"/>
    <w:rsid w:val="00025EDB"/>
    <w:rsid w:val="00026726"/>
    <w:rsid w:val="00027507"/>
    <w:rsid w:val="00031FDF"/>
    <w:rsid w:val="0003703E"/>
    <w:rsid w:val="0004092A"/>
    <w:rsid w:val="00040CCF"/>
    <w:rsid w:val="00040D27"/>
    <w:rsid w:val="0004620A"/>
    <w:rsid w:val="00050A42"/>
    <w:rsid w:val="00054009"/>
    <w:rsid w:val="00055BF3"/>
    <w:rsid w:val="000571B6"/>
    <w:rsid w:val="00064C05"/>
    <w:rsid w:val="000653DC"/>
    <w:rsid w:val="000711C7"/>
    <w:rsid w:val="00080D23"/>
    <w:rsid w:val="000811F0"/>
    <w:rsid w:val="0008226A"/>
    <w:rsid w:val="000823CD"/>
    <w:rsid w:val="0008305D"/>
    <w:rsid w:val="0008413E"/>
    <w:rsid w:val="000852E5"/>
    <w:rsid w:val="00085A39"/>
    <w:rsid w:val="00087916"/>
    <w:rsid w:val="000924C5"/>
    <w:rsid w:val="00093660"/>
    <w:rsid w:val="000A1430"/>
    <w:rsid w:val="000A1717"/>
    <w:rsid w:val="000B3183"/>
    <w:rsid w:val="000B4B5D"/>
    <w:rsid w:val="000B6570"/>
    <w:rsid w:val="000C09FE"/>
    <w:rsid w:val="000C1EED"/>
    <w:rsid w:val="000C54FE"/>
    <w:rsid w:val="000D1527"/>
    <w:rsid w:val="000D22A0"/>
    <w:rsid w:val="000D2B03"/>
    <w:rsid w:val="000D68A3"/>
    <w:rsid w:val="000D700C"/>
    <w:rsid w:val="000E28B5"/>
    <w:rsid w:val="000E50BC"/>
    <w:rsid w:val="000F3ACE"/>
    <w:rsid w:val="000F779F"/>
    <w:rsid w:val="001011C0"/>
    <w:rsid w:val="00102259"/>
    <w:rsid w:val="0010539C"/>
    <w:rsid w:val="00117321"/>
    <w:rsid w:val="0011735D"/>
    <w:rsid w:val="00120A47"/>
    <w:rsid w:val="001243F8"/>
    <w:rsid w:val="00124DA2"/>
    <w:rsid w:val="001318DE"/>
    <w:rsid w:val="00132D8D"/>
    <w:rsid w:val="00135E36"/>
    <w:rsid w:val="00141C6B"/>
    <w:rsid w:val="00141E4A"/>
    <w:rsid w:val="00142546"/>
    <w:rsid w:val="0014374D"/>
    <w:rsid w:val="00151862"/>
    <w:rsid w:val="001549EE"/>
    <w:rsid w:val="00156AE9"/>
    <w:rsid w:val="001638C7"/>
    <w:rsid w:val="00165A1A"/>
    <w:rsid w:val="00165DCD"/>
    <w:rsid w:val="001679FA"/>
    <w:rsid w:val="00171A5E"/>
    <w:rsid w:val="0017207C"/>
    <w:rsid w:val="00175DE4"/>
    <w:rsid w:val="001761BD"/>
    <w:rsid w:val="00181C96"/>
    <w:rsid w:val="00186624"/>
    <w:rsid w:val="001943A9"/>
    <w:rsid w:val="00197C32"/>
    <w:rsid w:val="001A01D8"/>
    <w:rsid w:val="001A1BD2"/>
    <w:rsid w:val="001A5C33"/>
    <w:rsid w:val="001B0760"/>
    <w:rsid w:val="001B1D95"/>
    <w:rsid w:val="001B37B6"/>
    <w:rsid w:val="001B3F05"/>
    <w:rsid w:val="001B4C04"/>
    <w:rsid w:val="001C127F"/>
    <w:rsid w:val="001C291F"/>
    <w:rsid w:val="001C361C"/>
    <w:rsid w:val="001D000C"/>
    <w:rsid w:val="001D0080"/>
    <w:rsid w:val="001D0A1F"/>
    <w:rsid w:val="001D0D72"/>
    <w:rsid w:val="001D21B2"/>
    <w:rsid w:val="001D55D5"/>
    <w:rsid w:val="001D572D"/>
    <w:rsid w:val="001D61DD"/>
    <w:rsid w:val="001E0215"/>
    <w:rsid w:val="001E0A42"/>
    <w:rsid w:val="001E2664"/>
    <w:rsid w:val="001E44CD"/>
    <w:rsid w:val="001E5CA6"/>
    <w:rsid w:val="001E7E3C"/>
    <w:rsid w:val="001F2B85"/>
    <w:rsid w:val="0020113D"/>
    <w:rsid w:val="00203B45"/>
    <w:rsid w:val="00203EC8"/>
    <w:rsid w:val="002055E7"/>
    <w:rsid w:val="002106A9"/>
    <w:rsid w:val="00212AB9"/>
    <w:rsid w:val="0021475E"/>
    <w:rsid w:val="00214B66"/>
    <w:rsid w:val="00222647"/>
    <w:rsid w:val="00222974"/>
    <w:rsid w:val="00231F90"/>
    <w:rsid w:val="00235F89"/>
    <w:rsid w:val="0023662F"/>
    <w:rsid w:val="00243FA6"/>
    <w:rsid w:val="00244D7E"/>
    <w:rsid w:val="0024634F"/>
    <w:rsid w:val="00246BA8"/>
    <w:rsid w:val="00247497"/>
    <w:rsid w:val="00247E82"/>
    <w:rsid w:val="00252A19"/>
    <w:rsid w:val="0025702E"/>
    <w:rsid w:val="00257860"/>
    <w:rsid w:val="0026751A"/>
    <w:rsid w:val="00272A48"/>
    <w:rsid w:val="00273CD8"/>
    <w:rsid w:val="00274CA8"/>
    <w:rsid w:val="00274EB4"/>
    <w:rsid w:val="00276B9B"/>
    <w:rsid w:val="0027786C"/>
    <w:rsid w:val="00277FD4"/>
    <w:rsid w:val="00277FE0"/>
    <w:rsid w:val="00284538"/>
    <w:rsid w:val="002863CF"/>
    <w:rsid w:val="002877B5"/>
    <w:rsid w:val="00287C79"/>
    <w:rsid w:val="00287F09"/>
    <w:rsid w:val="0029054A"/>
    <w:rsid w:val="00294706"/>
    <w:rsid w:val="002A48CC"/>
    <w:rsid w:val="002A61B1"/>
    <w:rsid w:val="002A6A87"/>
    <w:rsid w:val="002B2564"/>
    <w:rsid w:val="002B51D6"/>
    <w:rsid w:val="002B690D"/>
    <w:rsid w:val="002C1D04"/>
    <w:rsid w:val="002C4E2F"/>
    <w:rsid w:val="002C7B44"/>
    <w:rsid w:val="002D0683"/>
    <w:rsid w:val="002D735F"/>
    <w:rsid w:val="002E1269"/>
    <w:rsid w:val="002E233D"/>
    <w:rsid w:val="002E26A0"/>
    <w:rsid w:val="002E7CE3"/>
    <w:rsid w:val="002F0137"/>
    <w:rsid w:val="002F1D37"/>
    <w:rsid w:val="002F1D59"/>
    <w:rsid w:val="002F3A63"/>
    <w:rsid w:val="002F4DC8"/>
    <w:rsid w:val="002F56FB"/>
    <w:rsid w:val="002F6ACB"/>
    <w:rsid w:val="0030034F"/>
    <w:rsid w:val="00305127"/>
    <w:rsid w:val="00306C01"/>
    <w:rsid w:val="00306F6D"/>
    <w:rsid w:val="003075BD"/>
    <w:rsid w:val="00307B28"/>
    <w:rsid w:val="0031267C"/>
    <w:rsid w:val="003163EF"/>
    <w:rsid w:val="003207BC"/>
    <w:rsid w:val="003227E7"/>
    <w:rsid w:val="003234BD"/>
    <w:rsid w:val="00323C1A"/>
    <w:rsid w:val="003261DF"/>
    <w:rsid w:val="00326BE1"/>
    <w:rsid w:val="00331A03"/>
    <w:rsid w:val="00331E78"/>
    <w:rsid w:val="00333B9D"/>
    <w:rsid w:val="00335F98"/>
    <w:rsid w:val="003360EF"/>
    <w:rsid w:val="00337174"/>
    <w:rsid w:val="003415BB"/>
    <w:rsid w:val="00342593"/>
    <w:rsid w:val="003429C6"/>
    <w:rsid w:val="00342D11"/>
    <w:rsid w:val="003464B8"/>
    <w:rsid w:val="00346512"/>
    <w:rsid w:val="0034690C"/>
    <w:rsid w:val="0034697A"/>
    <w:rsid w:val="003507F1"/>
    <w:rsid w:val="00350A97"/>
    <w:rsid w:val="00350B22"/>
    <w:rsid w:val="00350DEC"/>
    <w:rsid w:val="003548BD"/>
    <w:rsid w:val="00357826"/>
    <w:rsid w:val="003602A4"/>
    <w:rsid w:val="003622DE"/>
    <w:rsid w:val="00362A36"/>
    <w:rsid w:val="00367967"/>
    <w:rsid w:val="00377D71"/>
    <w:rsid w:val="0038154D"/>
    <w:rsid w:val="003851B5"/>
    <w:rsid w:val="003862D3"/>
    <w:rsid w:val="003874FF"/>
    <w:rsid w:val="00392714"/>
    <w:rsid w:val="0039346A"/>
    <w:rsid w:val="003A2A32"/>
    <w:rsid w:val="003A2E90"/>
    <w:rsid w:val="003A41B9"/>
    <w:rsid w:val="003A5815"/>
    <w:rsid w:val="003A59ED"/>
    <w:rsid w:val="003B305C"/>
    <w:rsid w:val="003B3332"/>
    <w:rsid w:val="003B4A38"/>
    <w:rsid w:val="003B4B45"/>
    <w:rsid w:val="003B65B2"/>
    <w:rsid w:val="003C0827"/>
    <w:rsid w:val="003C1086"/>
    <w:rsid w:val="003C3752"/>
    <w:rsid w:val="003C631F"/>
    <w:rsid w:val="003D3C81"/>
    <w:rsid w:val="003D4C05"/>
    <w:rsid w:val="003E0F93"/>
    <w:rsid w:val="003E4B1E"/>
    <w:rsid w:val="003E6DE5"/>
    <w:rsid w:val="003E7057"/>
    <w:rsid w:val="004003BC"/>
    <w:rsid w:val="00402592"/>
    <w:rsid w:val="00405104"/>
    <w:rsid w:val="0040519C"/>
    <w:rsid w:val="0041070B"/>
    <w:rsid w:val="00413D61"/>
    <w:rsid w:val="00420C79"/>
    <w:rsid w:val="00422196"/>
    <w:rsid w:val="00425A4D"/>
    <w:rsid w:val="004317CF"/>
    <w:rsid w:val="00434DC3"/>
    <w:rsid w:val="00437039"/>
    <w:rsid w:val="00437E81"/>
    <w:rsid w:val="0045162A"/>
    <w:rsid w:val="00455FE5"/>
    <w:rsid w:val="00461816"/>
    <w:rsid w:val="0046454C"/>
    <w:rsid w:val="00466224"/>
    <w:rsid w:val="00466A3A"/>
    <w:rsid w:val="00467D20"/>
    <w:rsid w:val="00482472"/>
    <w:rsid w:val="004909BA"/>
    <w:rsid w:val="004A1230"/>
    <w:rsid w:val="004A2FF2"/>
    <w:rsid w:val="004A410C"/>
    <w:rsid w:val="004A4BCA"/>
    <w:rsid w:val="004A5D2A"/>
    <w:rsid w:val="004A7F77"/>
    <w:rsid w:val="004B1101"/>
    <w:rsid w:val="004B1A85"/>
    <w:rsid w:val="004B3BDC"/>
    <w:rsid w:val="004B3BEB"/>
    <w:rsid w:val="004E2AA5"/>
    <w:rsid w:val="004E3F74"/>
    <w:rsid w:val="004E41F8"/>
    <w:rsid w:val="004E4BBE"/>
    <w:rsid w:val="004E6665"/>
    <w:rsid w:val="004F284B"/>
    <w:rsid w:val="004F3E5B"/>
    <w:rsid w:val="004F6489"/>
    <w:rsid w:val="00507123"/>
    <w:rsid w:val="005071DD"/>
    <w:rsid w:val="00510E31"/>
    <w:rsid w:val="00511A41"/>
    <w:rsid w:val="00512F8A"/>
    <w:rsid w:val="0051429E"/>
    <w:rsid w:val="00516F35"/>
    <w:rsid w:val="00520912"/>
    <w:rsid w:val="0052091F"/>
    <w:rsid w:val="00522709"/>
    <w:rsid w:val="00527025"/>
    <w:rsid w:val="005270A2"/>
    <w:rsid w:val="0053612D"/>
    <w:rsid w:val="00537886"/>
    <w:rsid w:val="00540592"/>
    <w:rsid w:val="00541B46"/>
    <w:rsid w:val="00547AAB"/>
    <w:rsid w:val="00547FD9"/>
    <w:rsid w:val="005556FC"/>
    <w:rsid w:val="00556BA1"/>
    <w:rsid w:val="00561695"/>
    <w:rsid w:val="00561BDA"/>
    <w:rsid w:val="005624F6"/>
    <w:rsid w:val="0057234E"/>
    <w:rsid w:val="0057561C"/>
    <w:rsid w:val="00580939"/>
    <w:rsid w:val="0058305B"/>
    <w:rsid w:val="00585071"/>
    <w:rsid w:val="005855D8"/>
    <w:rsid w:val="00585BD0"/>
    <w:rsid w:val="00595250"/>
    <w:rsid w:val="00596ACA"/>
    <w:rsid w:val="005970F2"/>
    <w:rsid w:val="005A09D6"/>
    <w:rsid w:val="005A4DE3"/>
    <w:rsid w:val="005A7BDB"/>
    <w:rsid w:val="005B6F23"/>
    <w:rsid w:val="005C2264"/>
    <w:rsid w:val="005C3351"/>
    <w:rsid w:val="005C4FEC"/>
    <w:rsid w:val="005C5A0C"/>
    <w:rsid w:val="005C6EB8"/>
    <w:rsid w:val="005C765F"/>
    <w:rsid w:val="005D3E4F"/>
    <w:rsid w:val="005D5193"/>
    <w:rsid w:val="005D7343"/>
    <w:rsid w:val="005E1938"/>
    <w:rsid w:val="005E64D3"/>
    <w:rsid w:val="005F1ECD"/>
    <w:rsid w:val="005F2505"/>
    <w:rsid w:val="005F3CBF"/>
    <w:rsid w:val="005F6BEF"/>
    <w:rsid w:val="00602AB2"/>
    <w:rsid w:val="00613D27"/>
    <w:rsid w:val="00616EFB"/>
    <w:rsid w:val="00623645"/>
    <w:rsid w:val="006240F0"/>
    <w:rsid w:val="00631C30"/>
    <w:rsid w:val="0063324C"/>
    <w:rsid w:val="00633F01"/>
    <w:rsid w:val="00635BEC"/>
    <w:rsid w:val="006370BF"/>
    <w:rsid w:val="0063723C"/>
    <w:rsid w:val="00642B2F"/>
    <w:rsid w:val="0064563F"/>
    <w:rsid w:val="00645C10"/>
    <w:rsid w:val="0065041E"/>
    <w:rsid w:val="006546DA"/>
    <w:rsid w:val="006614A2"/>
    <w:rsid w:val="0066507E"/>
    <w:rsid w:val="00666744"/>
    <w:rsid w:val="00670240"/>
    <w:rsid w:val="00671322"/>
    <w:rsid w:val="0067439B"/>
    <w:rsid w:val="00676CF2"/>
    <w:rsid w:val="006829C6"/>
    <w:rsid w:val="00684C1C"/>
    <w:rsid w:val="00685C04"/>
    <w:rsid w:val="006866A2"/>
    <w:rsid w:val="0068727D"/>
    <w:rsid w:val="00687BCF"/>
    <w:rsid w:val="00691273"/>
    <w:rsid w:val="006927F2"/>
    <w:rsid w:val="006932A8"/>
    <w:rsid w:val="00693BB8"/>
    <w:rsid w:val="006A23D8"/>
    <w:rsid w:val="006A46F0"/>
    <w:rsid w:val="006B216E"/>
    <w:rsid w:val="006B7E28"/>
    <w:rsid w:val="006C5012"/>
    <w:rsid w:val="006D09DC"/>
    <w:rsid w:val="006D1A51"/>
    <w:rsid w:val="006D2E20"/>
    <w:rsid w:val="006D6F5D"/>
    <w:rsid w:val="006E1190"/>
    <w:rsid w:val="006E615E"/>
    <w:rsid w:val="006F6FF5"/>
    <w:rsid w:val="00704AD2"/>
    <w:rsid w:val="007052C3"/>
    <w:rsid w:val="00707E9D"/>
    <w:rsid w:val="0071319C"/>
    <w:rsid w:val="00713826"/>
    <w:rsid w:val="00715A3B"/>
    <w:rsid w:val="00715A4A"/>
    <w:rsid w:val="007222DF"/>
    <w:rsid w:val="00722707"/>
    <w:rsid w:val="00723DFA"/>
    <w:rsid w:val="00725394"/>
    <w:rsid w:val="007259CB"/>
    <w:rsid w:val="00725B1C"/>
    <w:rsid w:val="007273D9"/>
    <w:rsid w:val="0073087E"/>
    <w:rsid w:val="00733DC2"/>
    <w:rsid w:val="00743861"/>
    <w:rsid w:val="007441C7"/>
    <w:rsid w:val="00745CA1"/>
    <w:rsid w:val="0074608F"/>
    <w:rsid w:val="007474F5"/>
    <w:rsid w:val="00756498"/>
    <w:rsid w:val="00757BC7"/>
    <w:rsid w:val="00762B56"/>
    <w:rsid w:val="0076461B"/>
    <w:rsid w:val="007655F8"/>
    <w:rsid w:val="00773446"/>
    <w:rsid w:val="00777D88"/>
    <w:rsid w:val="007803BE"/>
    <w:rsid w:val="007812D2"/>
    <w:rsid w:val="0079063E"/>
    <w:rsid w:val="00792F0E"/>
    <w:rsid w:val="00794B68"/>
    <w:rsid w:val="00797E5E"/>
    <w:rsid w:val="007A27A2"/>
    <w:rsid w:val="007A40D0"/>
    <w:rsid w:val="007A4641"/>
    <w:rsid w:val="007B33C1"/>
    <w:rsid w:val="007B5ED9"/>
    <w:rsid w:val="007B647C"/>
    <w:rsid w:val="007B6D0B"/>
    <w:rsid w:val="007C03F7"/>
    <w:rsid w:val="007C2268"/>
    <w:rsid w:val="007C73D0"/>
    <w:rsid w:val="007D0A73"/>
    <w:rsid w:val="007D0CB2"/>
    <w:rsid w:val="007D12AB"/>
    <w:rsid w:val="007D63EE"/>
    <w:rsid w:val="007E0716"/>
    <w:rsid w:val="007E0882"/>
    <w:rsid w:val="007E168D"/>
    <w:rsid w:val="007E48D6"/>
    <w:rsid w:val="007E5CDE"/>
    <w:rsid w:val="007E792A"/>
    <w:rsid w:val="007F1A5A"/>
    <w:rsid w:val="007F20E5"/>
    <w:rsid w:val="007F4741"/>
    <w:rsid w:val="007F4F9B"/>
    <w:rsid w:val="007F50E0"/>
    <w:rsid w:val="00801AF1"/>
    <w:rsid w:val="008037C7"/>
    <w:rsid w:val="00804211"/>
    <w:rsid w:val="00806080"/>
    <w:rsid w:val="008073FD"/>
    <w:rsid w:val="008102C2"/>
    <w:rsid w:val="008240B6"/>
    <w:rsid w:val="008269CC"/>
    <w:rsid w:val="00830F85"/>
    <w:rsid w:val="0083607B"/>
    <w:rsid w:val="008418F9"/>
    <w:rsid w:val="00843B6B"/>
    <w:rsid w:val="00843EEF"/>
    <w:rsid w:val="008441C0"/>
    <w:rsid w:val="008452CD"/>
    <w:rsid w:val="008456F0"/>
    <w:rsid w:val="00857EF6"/>
    <w:rsid w:val="00864B04"/>
    <w:rsid w:val="00875547"/>
    <w:rsid w:val="008769D7"/>
    <w:rsid w:val="008776D8"/>
    <w:rsid w:val="00884421"/>
    <w:rsid w:val="00886B6B"/>
    <w:rsid w:val="00887B2C"/>
    <w:rsid w:val="0089006A"/>
    <w:rsid w:val="00897415"/>
    <w:rsid w:val="00897523"/>
    <w:rsid w:val="00897D4E"/>
    <w:rsid w:val="008A6F71"/>
    <w:rsid w:val="008A74DC"/>
    <w:rsid w:val="008B3CF6"/>
    <w:rsid w:val="008B6E2A"/>
    <w:rsid w:val="008B792D"/>
    <w:rsid w:val="008C1007"/>
    <w:rsid w:val="008C19AB"/>
    <w:rsid w:val="008D1151"/>
    <w:rsid w:val="008D310D"/>
    <w:rsid w:val="008D3C8A"/>
    <w:rsid w:val="008D5385"/>
    <w:rsid w:val="008D57BE"/>
    <w:rsid w:val="008D59D9"/>
    <w:rsid w:val="008D77A5"/>
    <w:rsid w:val="008D7A7F"/>
    <w:rsid w:val="008E14C7"/>
    <w:rsid w:val="008E2FE4"/>
    <w:rsid w:val="008E4A2B"/>
    <w:rsid w:val="008E4A57"/>
    <w:rsid w:val="008E51DD"/>
    <w:rsid w:val="008E5828"/>
    <w:rsid w:val="008E5CE5"/>
    <w:rsid w:val="008F1A69"/>
    <w:rsid w:val="008F7376"/>
    <w:rsid w:val="00903367"/>
    <w:rsid w:val="00907E26"/>
    <w:rsid w:val="00913C59"/>
    <w:rsid w:val="00915312"/>
    <w:rsid w:val="00915B7F"/>
    <w:rsid w:val="00916B61"/>
    <w:rsid w:val="00916D6B"/>
    <w:rsid w:val="00917553"/>
    <w:rsid w:val="00925A54"/>
    <w:rsid w:val="009318C3"/>
    <w:rsid w:val="00936FEB"/>
    <w:rsid w:val="0094100C"/>
    <w:rsid w:val="009418AA"/>
    <w:rsid w:val="00942531"/>
    <w:rsid w:val="00944B19"/>
    <w:rsid w:val="009578D3"/>
    <w:rsid w:val="00961BFB"/>
    <w:rsid w:val="00962F9C"/>
    <w:rsid w:val="00966DFF"/>
    <w:rsid w:val="009713BD"/>
    <w:rsid w:val="0097202F"/>
    <w:rsid w:val="009750CB"/>
    <w:rsid w:val="00975868"/>
    <w:rsid w:val="0098377F"/>
    <w:rsid w:val="00983B9F"/>
    <w:rsid w:val="009852B7"/>
    <w:rsid w:val="0098631D"/>
    <w:rsid w:val="00986A74"/>
    <w:rsid w:val="009916B2"/>
    <w:rsid w:val="0099229C"/>
    <w:rsid w:val="00992B56"/>
    <w:rsid w:val="009937E1"/>
    <w:rsid w:val="009B42BF"/>
    <w:rsid w:val="009B57FC"/>
    <w:rsid w:val="009B5D0D"/>
    <w:rsid w:val="009C098C"/>
    <w:rsid w:val="009C13F9"/>
    <w:rsid w:val="009C3C0F"/>
    <w:rsid w:val="009C6C10"/>
    <w:rsid w:val="009D2588"/>
    <w:rsid w:val="009D532B"/>
    <w:rsid w:val="009D5C87"/>
    <w:rsid w:val="009D5FA7"/>
    <w:rsid w:val="009D6576"/>
    <w:rsid w:val="009D6EEC"/>
    <w:rsid w:val="009E0818"/>
    <w:rsid w:val="009E3BC3"/>
    <w:rsid w:val="009E43F5"/>
    <w:rsid w:val="009F2EAA"/>
    <w:rsid w:val="009F6509"/>
    <w:rsid w:val="009F73A3"/>
    <w:rsid w:val="009F7F53"/>
    <w:rsid w:val="00A02057"/>
    <w:rsid w:val="00A056B1"/>
    <w:rsid w:val="00A11E86"/>
    <w:rsid w:val="00A13FDA"/>
    <w:rsid w:val="00A15588"/>
    <w:rsid w:val="00A15981"/>
    <w:rsid w:val="00A22C76"/>
    <w:rsid w:val="00A23084"/>
    <w:rsid w:val="00A236A0"/>
    <w:rsid w:val="00A32668"/>
    <w:rsid w:val="00A3397C"/>
    <w:rsid w:val="00A34A33"/>
    <w:rsid w:val="00A3535A"/>
    <w:rsid w:val="00A364D6"/>
    <w:rsid w:val="00A37F26"/>
    <w:rsid w:val="00A42B49"/>
    <w:rsid w:val="00A44CFA"/>
    <w:rsid w:val="00A46A81"/>
    <w:rsid w:val="00A50BE7"/>
    <w:rsid w:val="00A5179C"/>
    <w:rsid w:val="00A52705"/>
    <w:rsid w:val="00A52E19"/>
    <w:rsid w:val="00A54563"/>
    <w:rsid w:val="00A56C7A"/>
    <w:rsid w:val="00A5789C"/>
    <w:rsid w:val="00A647CA"/>
    <w:rsid w:val="00A6635D"/>
    <w:rsid w:val="00A72E9B"/>
    <w:rsid w:val="00A8112C"/>
    <w:rsid w:val="00A875F8"/>
    <w:rsid w:val="00A917B8"/>
    <w:rsid w:val="00A94049"/>
    <w:rsid w:val="00A95353"/>
    <w:rsid w:val="00AA0396"/>
    <w:rsid w:val="00AA1931"/>
    <w:rsid w:val="00AA4117"/>
    <w:rsid w:val="00AB3DE9"/>
    <w:rsid w:val="00AB4BC4"/>
    <w:rsid w:val="00AB52BA"/>
    <w:rsid w:val="00AB574B"/>
    <w:rsid w:val="00AC24E6"/>
    <w:rsid w:val="00AC2C51"/>
    <w:rsid w:val="00AC37D9"/>
    <w:rsid w:val="00AC4AC1"/>
    <w:rsid w:val="00AC5973"/>
    <w:rsid w:val="00AD1DF5"/>
    <w:rsid w:val="00AD4052"/>
    <w:rsid w:val="00AE014A"/>
    <w:rsid w:val="00AE0689"/>
    <w:rsid w:val="00AE29BC"/>
    <w:rsid w:val="00AF2FF4"/>
    <w:rsid w:val="00AF5633"/>
    <w:rsid w:val="00AF5A31"/>
    <w:rsid w:val="00B02433"/>
    <w:rsid w:val="00B0292F"/>
    <w:rsid w:val="00B02E5F"/>
    <w:rsid w:val="00B05428"/>
    <w:rsid w:val="00B1422B"/>
    <w:rsid w:val="00B27A95"/>
    <w:rsid w:val="00B30526"/>
    <w:rsid w:val="00B33FF6"/>
    <w:rsid w:val="00B37F5C"/>
    <w:rsid w:val="00B41C5E"/>
    <w:rsid w:val="00B41C85"/>
    <w:rsid w:val="00B43DAE"/>
    <w:rsid w:val="00B46EFA"/>
    <w:rsid w:val="00B5168B"/>
    <w:rsid w:val="00B51FC1"/>
    <w:rsid w:val="00B526E9"/>
    <w:rsid w:val="00B52DCE"/>
    <w:rsid w:val="00B572BF"/>
    <w:rsid w:val="00B574DB"/>
    <w:rsid w:val="00B5756C"/>
    <w:rsid w:val="00B577BA"/>
    <w:rsid w:val="00B57DFB"/>
    <w:rsid w:val="00B60BD0"/>
    <w:rsid w:val="00B62413"/>
    <w:rsid w:val="00B624E7"/>
    <w:rsid w:val="00B6551C"/>
    <w:rsid w:val="00B6597C"/>
    <w:rsid w:val="00B65DD0"/>
    <w:rsid w:val="00B700FE"/>
    <w:rsid w:val="00B70638"/>
    <w:rsid w:val="00B70818"/>
    <w:rsid w:val="00B70888"/>
    <w:rsid w:val="00B7163E"/>
    <w:rsid w:val="00B728C6"/>
    <w:rsid w:val="00B779FF"/>
    <w:rsid w:val="00B805E1"/>
    <w:rsid w:val="00B92AD5"/>
    <w:rsid w:val="00B93264"/>
    <w:rsid w:val="00B94CC0"/>
    <w:rsid w:val="00B94D17"/>
    <w:rsid w:val="00B97043"/>
    <w:rsid w:val="00B97CF5"/>
    <w:rsid w:val="00BA2F26"/>
    <w:rsid w:val="00BA314C"/>
    <w:rsid w:val="00BA425E"/>
    <w:rsid w:val="00BA6EAE"/>
    <w:rsid w:val="00BB13FE"/>
    <w:rsid w:val="00BB3A67"/>
    <w:rsid w:val="00BB3B9C"/>
    <w:rsid w:val="00BB67BD"/>
    <w:rsid w:val="00BB7553"/>
    <w:rsid w:val="00BB76FC"/>
    <w:rsid w:val="00BC41FB"/>
    <w:rsid w:val="00BC5AB8"/>
    <w:rsid w:val="00BC626D"/>
    <w:rsid w:val="00BD1951"/>
    <w:rsid w:val="00BD5867"/>
    <w:rsid w:val="00BD6E7C"/>
    <w:rsid w:val="00BD7EC4"/>
    <w:rsid w:val="00BE1A9A"/>
    <w:rsid w:val="00BE2B6A"/>
    <w:rsid w:val="00BE3C13"/>
    <w:rsid w:val="00BF2428"/>
    <w:rsid w:val="00BF369F"/>
    <w:rsid w:val="00BF7AD5"/>
    <w:rsid w:val="00BF7D1B"/>
    <w:rsid w:val="00C00391"/>
    <w:rsid w:val="00C0287D"/>
    <w:rsid w:val="00C11E44"/>
    <w:rsid w:val="00C232DB"/>
    <w:rsid w:val="00C23DE9"/>
    <w:rsid w:val="00C32567"/>
    <w:rsid w:val="00C34DDF"/>
    <w:rsid w:val="00C378A2"/>
    <w:rsid w:val="00C37C5E"/>
    <w:rsid w:val="00C4228A"/>
    <w:rsid w:val="00C4352C"/>
    <w:rsid w:val="00C51829"/>
    <w:rsid w:val="00C5335D"/>
    <w:rsid w:val="00C53D69"/>
    <w:rsid w:val="00C55B41"/>
    <w:rsid w:val="00C5729B"/>
    <w:rsid w:val="00C64689"/>
    <w:rsid w:val="00C7328D"/>
    <w:rsid w:val="00C73627"/>
    <w:rsid w:val="00C73680"/>
    <w:rsid w:val="00C82FB8"/>
    <w:rsid w:val="00C83073"/>
    <w:rsid w:val="00C8406D"/>
    <w:rsid w:val="00C86D71"/>
    <w:rsid w:val="00C86DE9"/>
    <w:rsid w:val="00C916CF"/>
    <w:rsid w:val="00C958E3"/>
    <w:rsid w:val="00C95A36"/>
    <w:rsid w:val="00C96502"/>
    <w:rsid w:val="00C97CB5"/>
    <w:rsid w:val="00CA0436"/>
    <w:rsid w:val="00CA27C5"/>
    <w:rsid w:val="00CA4668"/>
    <w:rsid w:val="00CA4B62"/>
    <w:rsid w:val="00CA7F78"/>
    <w:rsid w:val="00CB1E62"/>
    <w:rsid w:val="00CB473C"/>
    <w:rsid w:val="00CC7168"/>
    <w:rsid w:val="00CC77CD"/>
    <w:rsid w:val="00CD1B71"/>
    <w:rsid w:val="00CD6411"/>
    <w:rsid w:val="00CD7FDC"/>
    <w:rsid w:val="00CE0128"/>
    <w:rsid w:val="00CE7420"/>
    <w:rsid w:val="00CF114C"/>
    <w:rsid w:val="00CF31F4"/>
    <w:rsid w:val="00CF72DB"/>
    <w:rsid w:val="00D01288"/>
    <w:rsid w:val="00D019DB"/>
    <w:rsid w:val="00D02F6B"/>
    <w:rsid w:val="00D05218"/>
    <w:rsid w:val="00D0629A"/>
    <w:rsid w:val="00D06370"/>
    <w:rsid w:val="00D0667E"/>
    <w:rsid w:val="00D10A27"/>
    <w:rsid w:val="00D143CB"/>
    <w:rsid w:val="00D15BFC"/>
    <w:rsid w:val="00D171D7"/>
    <w:rsid w:val="00D178C0"/>
    <w:rsid w:val="00D2127C"/>
    <w:rsid w:val="00D27164"/>
    <w:rsid w:val="00D3128B"/>
    <w:rsid w:val="00D32E49"/>
    <w:rsid w:val="00D33B22"/>
    <w:rsid w:val="00D37292"/>
    <w:rsid w:val="00D45B1B"/>
    <w:rsid w:val="00D468E6"/>
    <w:rsid w:val="00D52F95"/>
    <w:rsid w:val="00D5616D"/>
    <w:rsid w:val="00D60479"/>
    <w:rsid w:val="00D604B3"/>
    <w:rsid w:val="00D61E10"/>
    <w:rsid w:val="00D631D7"/>
    <w:rsid w:val="00D64251"/>
    <w:rsid w:val="00D64939"/>
    <w:rsid w:val="00D652D4"/>
    <w:rsid w:val="00D65423"/>
    <w:rsid w:val="00D712CC"/>
    <w:rsid w:val="00D72E80"/>
    <w:rsid w:val="00D732E4"/>
    <w:rsid w:val="00D7346B"/>
    <w:rsid w:val="00D820CA"/>
    <w:rsid w:val="00D855E8"/>
    <w:rsid w:val="00D9142F"/>
    <w:rsid w:val="00D93A43"/>
    <w:rsid w:val="00D95418"/>
    <w:rsid w:val="00DA1078"/>
    <w:rsid w:val="00DA3984"/>
    <w:rsid w:val="00DA5DAD"/>
    <w:rsid w:val="00DA7691"/>
    <w:rsid w:val="00DB08BE"/>
    <w:rsid w:val="00DB3C6D"/>
    <w:rsid w:val="00DB7957"/>
    <w:rsid w:val="00DC08AC"/>
    <w:rsid w:val="00DC34F7"/>
    <w:rsid w:val="00DC5822"/>
    <w:rsid w:val="00DC6781"/>
    <w:rsid w:val="00DD214C"/>
    <w:rsid w:val="00DD35B2"/>
    <w:rsid w:val="00DE34F3"/>
    <w:rsid w:val="00DE37B4"/>
    <w:rsid w:val="00DE4221"/>
    <w:rsid w:val="00DE7BE7"/>
    <w:rsid w:val="00DF36B5"/>
    <w:rsid w:val="00DF5F16"/>
    <w:rsid w:val="00E05BE7"/>
    <w:rsid w:val="00E06865"/>
    <w:rsid w:val="00E06ECB"/>
    <w:rsid w:val="00E07F10"/>
    <w:rsid w:val="00E11AF3"/>
    <w:rsid w:val="00E13D77"/>
    <w:rsid w:val="00E16CFD"/>
    <w:rsid w:val="00E2166C"/>
    <w:rsid w:val="00E220C8"/>
    <w:rsid w:val="00E236A9"/>
    <w:rsid w:val="00E24B38"/>
    <w:rsid w:val="00E25481"/>
    <w:rsid w:val="00E27D05"/>
    <w:rsid w:val="00E27D9B"/>
    <w:rsid w:val="00E32BF8"/>
    <w:rsid w:val="00E32EA0"/>
    <w:rsid w:val="00E40D21"/>
    <w:rsid w:val="00E50463"/>
    <w:rsid w:val="00E5106E"/>
    <w:rsid w:val="00E5112C"/>
    <w:rsid w:val="00E536F0"/>
    <w:rsid w:val="00E64F46"/>
    <w:rsid w:val="00E66203"/>
    <w:rsid w:val="00E736A0"/>
    <w:rsid w:val="00E73E60"/>
    <w:rsid w:val="00E763F8"/>
    <w:rsid w:val="00E76D28"/>
    <w:rsid w:val="00E81308"/>
    <w:rsid w:val="00E82725"/>
    <w:rsid w:val="00E8430E"/>
    <w:rsid w:val="00E84B70"/>
    <w:rsid w:val="00E93C8F"/>
    <w:rsid w:val="00E96E9D"/>
    <w:rsid w:val="00E97E4F"/>
    <w:rsid w:val="00EA0B31"/>
    <w:rsid w:val="00EA4594"/>
    <w:rsid w:val="00EA7DC4"/>
    <w:rsid w:val="00EB16FA"/>
    <w:rsid w:val="00EB5F09"/>
    <w:rsid w:val="00EB7EFD"/>
    <w:rsid w:val="00EC2D77"/>
    <w:rsid w:val="00EC3F46"/>
    <w:rsid w:val="00EC42FE"/>
    <w:rsid w:val="00ED29AE"/>
    <w:rsid w:val="00ED3FC5"/>
    <w:rsid w:val="00ED45B5"/>
    <w:rsid w:val="00ED6E90"/>
    <w:rsid w:val="00EE083F"/>
    <w:rsid w:val="00EE1DFA"/>
    <w:rsid w:val="00EE737F"/>
    <w:rsid w:val="00EF00AE"/>
    <w:rsid w:val="00EF0538"/>
    <w:rsid w:val="00EF79EC"/>
    <w:rsid w:val="00F00290"/>
    <w:rsid w:val="00F02E46"/>
    <w:rsid w:val="00F03094"/>
    <w:rsid w:val="00F0672D"/>
    <w:rsid w:val="00F06740"/>
    <w:rsid w:val="00F11376"/>
    <w:rsid w:val="00F12483"/>
    <w:rsid w:val="00F13AD8"/>
    <w:rsid w:val="00F1520B"/>
    <w:rsid w:val="00F16C19"/>
    <w:rsid w:val="00F16C63"/>
    <w:rsid w:val="00F1715D"/>
    <w:rsid w:val="00F2000B"/>
    <w:rsid w:val="00F20B9F"/>
    <w:rsid w:val="00F228B2"/>
    <w:rsid w:val="00F246CD"/>
    <w:rsid w:val="00F259FB"/>
    <w:rsid w:val="00F25BB2"/>
    <w:rsid w:val="00F3279C"/>
    <w:rsid w:val="00F34609"/>
    <w:rsid w:val="00F34A7F"/>
    <w:rsid w:val="00F405E5"/>
    <w:rsid w:val="00F41FC6"/>
    <w:rsid w:val="00F434D5"/>
    <w:rsid w:val="00F474BA"/>
    <w:rsid w:val="00F47CBF"/>
    <w:rsid w:val="00F5211E"/>
    <w:rsid w:val="00F52A38"/>
    <w:rsid w:val="00F555CE"/>
    <w:rsid w:val="00F56782"/>
    <w:rsid w:val="00F60C42"/>
    <w:rsid w:val="00F62ED5"/>
    <w:rsid w:val="00F67BB6"/>
    <w:rsid w:val="00F708C6"/>
    <w:rsid w:val="00F71D33"/>
    <w:rsid w:val="00F72113"/>
    <w:rsid w:val="00F72A1D"/>
    <w:rsid w:val="00F72F3A"/>
    <w:rsid w:val="00F7688F"/>
    <w:rsid w:val="00F827A8"/>
    <w:rsid w:val="00F934B8"/>
    <w:rsid w:val="00F93619"/>
    <w:rsid w:val="00FA0536"/>
    <w:rsid w:val="00FB3279"/>
    <w:rsid w:val="00FB359F"/>
    <w:rsid w:val="00FB5467"/>
    <w:rsid w:val="00FB7086"/>
    <w:rsid w:val="00FB742B"/>
    <w:rsid w:val="00FC23FA"/>
    <w:rsid w:val="00FC2D01"/>
    <w:rsid w:val="00FC40B4"/>
    <w:rsid w:val="00FC5E57"/>
    <w:rsid w:val="00FC6066"/>
    <w:rsid w:val="00FC7DC6"/>
    <w:rsid w:val="00FD1FB9"/>
    <w:rsid w:val="00FD3B98"/>
    <w:rsid w:val="00FD3D23"/>
    <w:rsid w:val="00FD697D"/>
    <w:rsid w:val="00FD7AA9"/>
    <w:rsid w:val="00FE1D86"/>
    <w:rsid w:val="00FE3F00"/>
    <w:rsid w:val="00FE56F7"/>
    <w:rsid w:val="00FE6394"/>
    <w:rsid w:val="00FF02AD"/>
    <w:rsid w:val="00FF251C"/>
    <w:rsid w:val="00FF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DC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52DCE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B52DCE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uiPriority w:val="99"/>
    <w:rsid w:val="00B52DC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42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149</TotalTime>
  <Pages>7</Pages>
  <Words>791</Words>
  <Characters>4510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2016-01-12T11:43:00Z</cp:lastPrinted>
  <dcterms:created xsi:type="dcterms:W3CDTF">2015-12-10T07:25:00Z</dcterms:created>
  <dcterms:modified xsi:type="dcterms:W3CDTF">2016-02-04T11:45:00Z</dcterms:modified>
</cp:coreProperties>
</file>